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41" w:rsidRDefault="00385B41">
      <w:pPr>
        <w:rPr>
          <w:rFonts w:cs="Times New Roman"/>
        </w:rPr>
      </w:pPr>
      <w:bookmarkStart w:id="0" w:name="_GoBack"/>
      <w:r w:rsidRPr="006D2B9A">
        <w:rPr>
          <w:rFonts w:cs="Times New Roman"/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95.5pt;height:841.5pt;visibility:visible">
            <v:imagedata r:id="rId4" o:title=""/>
          </v:shape>
        </w:pict>
      </w:r>
      <w:bookmarkEnd w:id="0"/>
    </w:p>
    <w:sectPr w:rsidR="00385B41" w:rsidSect="00EC4740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4740"/>
    <w:rsid w:val="00226345"/>
    <w:rsid w:val="00385B41"/>
    <w:rsid w:val="006D2B9A"/>
    <w:rsid w:val="00735AC9"/>
    <w:rsid w:val="00AF14F6"/>
    <w:rsid w:val="00E5428B"/>
    <w:rsid w:val="00EC4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345"/>
    <w:rPr>
      <w:rFonts w:cs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47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7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0</Words>
  <Characters>1</Characters>
  <Application>Microsoft Office Outlook</Application>
  <DocSecurity>0</DocSecurity>
  <Lines>0</Lines>
  <Paragraphs>0</Paragraphs>
  <ScaleCrop>false</ScaleCrop>
  <Company>Self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Keith Phillips</dc:creator>
  <cp:keywords/>
  <dc:description/>
  <cp:lastModifiedBy>CCC1</cp:lastModifiedBy>
  <cp:revision>2</cp:revision>
  <dcterms:created xsi:type="dcterms:W3CDTF">2015-06-24T11:13:00Z</dcterms:created>
  <dcterms:modified xsi:type="dcterms:W3CDTF">2015-06-24T11:13:00Z</dcterms:modified>
</cp:coreProperties>
</file>